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A1A" w:rsidRPr="00C047FC" w:rsidRDefault="00570A1A" w:rsidP="00C047FC">
      <w:pPr>
        <w:rPr>
          <w:b/>
          <w:color w:val="000000"/>
          <w:spacing w:val="-6"/>
          <w:sz w:val="3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3" o:spid="_x0000_s1026" type="#_x0000_t202" style="position:absolute;margin-left:-48.85pt;margin-top:-35.25pt;width:8in;height:836.9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" o:allowincell="f" filled="f" stroked="f">
            <v:textbox>
              <w:txbxContent>
                <w:tbl>
                  <w:tblPr>
                    <w:tblW w:w="0" w:type="auto"/>
                    <w:tblInd w:w="82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/>
                  </w:tblPr>
                  <w:tblGrid>
                    <w:gridCol w:w="11030"/>
                  </w:tblGrid>
                  <w:tr w:rsidR="00570A1A" w:rsidTr="00F22D74">
                    <w:trPr>
                      <w:trHeight w:val="16607"/>
                    </w:trPr>
                    <w:tc>
                      <w:tcPr>
                        <w:tcW w:w="11030" w:type="dxa"/>
                        <w:tcBorders>
                          <w:top w:val="single" w:sz="48" w:space="0" w:color="FF0000"/>
                          <w:left w:val="single" w:sz="48" w:space="0" w:color="FF0000"/>
                          <w:bottom w:val="nil"/>
                          <w:right w:val="single" w:sz="48" w:space="0" w:color="FF0000"/>
                        </w:tcBorders>
                      </w:tcPr>
                      <w:p w:rsidR="00570A1A" w:rsidRDefault="00570A1A" w:rsidP="00C047FC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pict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Рисунок 2" o:spid="_x0000_i1028" type="#_x0000_t75" alt="00000000407-1_b" style="width:103.5pt;height:51.75pt;visibility:visible">
                              <v:imagedata r:id="rId5" o:title=""/>
                            </v:shape>
                          </w:pict>
                        </w:r>
                        <w:r>
                          <w:rPr>
                            <w:noProof/>
                          </w:rPr>
                          <w:pict>
                            <v:shape id="Рисунок 3" o:spid="_x0000_i1029" type="#_x0000_t75" style="width:75pt;height:46.5pt;visibility:visible">
                              <v:imagedata r:id="rId6" o:title=""/>
                            </v:shape>
                          </w:pict>
                        </w:r>
                      </w:p>
                      <w:tbl>
                        <w:tblPr>
                          <w:tblW w:w="0" w:type="auto"/>
                          <w:tblInd w:w="421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/>
                        </w:tblPr>
                        <w:tblGrid>
                          <w:gridCol w:w="10227"/>
                        </w:tblGrid>
                        <w:tr w:rsidR="00570A1A" w:rsidTr="005C05E0">
                          <w:trPr>
                            <w:trHeight w:val="681"/>
                          </w:trPr>
                          <w:tc>
                            <w:tcPr>
                              <w:tcW w:w="1022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FF0000"/>
                            </w:tcPr>
                            <w:p w:rsidR="00570A1A" w:rsidRPr="009F16A9" w:rsidRDefault="00570A1A" w:rsidP="009F16A9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FF6600"/>
                                </w:rPr>
                              </w:pPr>
                              <w:r>
                                <w:rPr>
                                  <w:b/>
                                  <w:sz w:val="52"/>
                                  <w:szCs w:val="52"/>
                                </w:rPr>
                                <w:t>Учебная тренировка!</w:t>
                              </w:r>
                            </w:p>
                          </w:tc>
                        </w:tr>
                      </w:tbl>
                      <w:p w:rsidR="00570A1A" w:rsidRDefault="00570A1A" w:rsidP="00C047FC">
                        <w:pPr>
                          <w:jc w:val="center"/>
                        </w:pPr>
                      </w:p>
                      <w:p w:rsidR="00570A1A" w:rsidRPr="002012DD" w:rsidRDefault="00570A1A" w:rsidP="002012DD">
                        <w:pPr>
                          <w:ind w:left="34" w:firstLine="3003"/>
                          <w:jc w:val="both"/>
                          <w:rPr>
                            <w:noProof/>
                            <w:color w:val="000000"/>
                          </w:rPr>
                        </w:pPr>
                        <w:r w:rsidRPr="0095048D">
                          <w:rPr>
                            <w:noProof/>
                            <w:color w:val="000000"/>
                          </w:rPr>
                          <w:pict>
                            <v:shape id="_x0000_i1030" type="#_x0000_t75" style="width:249.75pt;height:274.5pt">
                              <v:imagedata r:id="rId7" o:title=""/>
                            </v:shape>
                          </w:pict>
                        </w:r>
                      </w:p>
                      <w:p w:rsidR="00570A1A" w:rsidRDefault="00570A1A" w:rsidP="00FC3BB4">
                        <w:pPr>
                          <w:ind w:left="34" w:firstLine="3828"/>
                          <w:jc w:val="both"/>
                          <w:rPr>
                            <w:noProof/>
                            <w:color w:val="000000"/>
                          </w:rPr>
                        </w:pPr>
                      </w:p>
                      <w:p w:rsidR="00570A1A" w:rsidRDefault="00570A1A" w:rsidP="00FC3BB4">
                        <w:pPr>
                          <w:ind w:left="34" w:firstLine="3828"/>
                          <w:jc w:val="both"/>
                          <w:rPr>
                            <w:noProof/>
                            <w:color w:val="000000"/>
                          </w:rPr>
                        </w:pPr>
                      </w:p>
                      <w:p w:rsidR="00570A1A" w:rsidRDefault="00570A1A" w:rsidP="00FC3BB4">
                        <w:pPr>
                          <w:ind w:left="34" w:firstLine="3828"/>
                          <w:jc w:val="both"/>
                          <w:rPr>
                            <w:noProof/>
                            <w:color w:val="000000"/>
                          </w:rPr>
                        </w:pPr>
                      </w:p>
                      <w:p w:rsidR="00570A1A" w:rsidRPr="00D73B08" w:rsidRDefault="00570A1A" w:rsidP="00FC3BB4">
                        <w:pPr>
                          <w:ind w:left="34" w:firstLine="3828"/>
                          <w:jc w:val="both"/>
                          <w:rPr>
                            <w:noProof/>
                            <w:color w:val="000000"/>
                          </w:rPr>
                        </w:pPr>
                      </w:p>
                      <w:p w:rsidR="00570A1A" w:rsidRPr="00F22D74" w:rsidRDefault="00570A1A" w:rsidP="00F22D74">
                        <w:pPr>
                          <w:ind w:firstLine="709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F22D74">
                          <w:rPr>
                            <w:sz w:val="28"/>
                            <w:szCs w:val="28"/>
                          </w:rPr>
                          <w:t xml:space="preserve">На днях в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лицее </w:t>
                        </w:r>
                        <w:r w:rsidRPr="00F22D74">
                          <w:rPr>
                            <w:sz w:val="28"/>
                            <w:szCs w:val="28"/>
                          </w:rPr>
                          <w:t>дети и персонал учились на практике эвакуироваться и тушить условное возгорание.</w:t>
                        </w:r>
                      </w:p>
                      <w:p w:rsidR="00570A1A" w:rsidRPr="00F22D74" w:rsidRDefault="00570A1A" w:rsidP="00F22D74">
                        <w:pPr>
                          <w:ind w:firstLine="709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F22D74">
                          <w:rPr>
                            <w:sz w:val="28"/>
                            <w:szCs w:val="28"/>
                          </w:rPr>
                          <w:t xml:space="preserve">Тренировка началась с сигнала сработавшей пожарной автоматики. Персоналом </w:t>
                        </w:r>
                        <w:r>
                          <w:rPr>
                            <w:sz w:val="28"/>
                            <w:szCs w:val="28"/>
                          </w:rPr>
                          <w:t>лицея</w:t>
                        </w:r>
                        <w:r w:rsidRPr="00F22D74">
                          <w:rPr>
                            <w:sz w:val="28"/>
                            <w:szCs w:val="28"/>
                          </w:rPr>
                          <w:t xml:space="preserve"> была организована эвакуация. Ученики и педагоги быстро покинули здание, и в положенное нормативное время уложились. Даже первоклассники хорошо справились с этим заданием. Учителя проверили по спискам количество детей, построившихся на площадке возле школы. В ходе переклички выяснилось, что вышли все, и в здании никого не осталось.</w:t>
                        </w:r>
                      </w:p>
                      <w:p w:rsidR="00570A1A" w:rsidRPr="00F22D74" w:rsidRDefault="00570A1A" w:rsidP="00F22D74">
                        <w:pPr>
                          <w:ind w:firstLine="709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F22D74">
                          <w:rPr>
                            <w:sz w:val="28"/>
                            <w:szCs w:val="28"/>
                          </w:rPr>
                          <w:t>После окончания тренировки инспекторы отдела надзорной деятельности провели «Урок безопасности» для детей, а также инструктажи по пожарной безопасности для преподавателей и обслуживающего персонала. Кроме того, сотрудники МЧС напомнили единый телефонный номер «112» для вызова всех экстренных служб.</w:t>
                        </w:r>
                      </w:p>
                      <w:p w:rsidR="00570A1A" w:rsidRDefault="00570A1A" w:rsidP="00D73B08">
                        <w:pPr>
                          <w:ind w:firstLine="709"/>
                          <w:jc w:val="right"/>
                          <w:rPr>
                            <w:sz w:val="24"/>
                            <w:szCs w:val="24"/>
                          </w:rPr>
                        </w:pPr>
                      </w:p>
                      <w:p w:rsidR="00570A1A" w:rsidRPr="00F22D74" w:rsidRDefault="00570A1A" w:rsidP="00D73B08">
                        <w:pPr>
                          <w:ind w:firstLine="720"/>
                          <w:jc w:val="right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И</w:t>
                        </w:r>
                        <w:r w:rsidRPr="00F22D74">
                          <w:rPr>
                            <w:b/>
                            <w:sz w:val="24"/>
                            <w:szCs w:val="24"/>
                          </w:rPr>
                          <w:t xml:space="preserve">нспектор ОНД г. Кирова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Корякин</w:t>
                        </w:r>
                        <w:r w:rsidRPr="00F22D74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А</w:t>
                        </w:r>
                        <w:r w:rsidRPr="00F22D74">
                          <w:rPr>
                            <w:b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С</w:t>
                        </w:r>
                        <w:r w:rsidRPr="00F22D74">
                          <w:rPr>
                            <w:b/>
                            <w:sz w:val="24"/>
                            <w:szCs w:val="24"/>
                          </w:rPr>
                          <w:t>.</w:t>
                        </w:r>
                        <w:r w:rsidRPr="00F22D74">
                          <w:rPr>
                            <w:b/>
                            <w:sz w:val="24"/>
                            <w:szCs w:val="24"/>
                          </w:rPr>
                          <w:br/>
                        </w:r>
                      </w:p>
                      <w:p w:rsidR="00570A1A" w:rsidRDefault="00570A1A" w:rsidP="00FC3BB4"/>
                      <w:p w:rsidR="00570A1A" w:rsidRDefault="00570A1A" w:rsidP="009C2F39">
                        <w:pPr>
                          <w:spacing w:line="240" w:lineRule="atLeast"/>
                          <w:jc w:val="center"/>
                        </w:pPr>
                      </w:p>
                      <w:p w:rsidR="00570A1A" w:rsidRDefault="00570A1A" w:rsidP="00C047FC">
                        <w:pPr>
                          <w:jc w:val="both"/>
                        </w:pPr>
                      </w:p>
                      <w:p w:rsidR="00570A1A" w:rsidRDefault="00570A1A" w:rsidP="004F45A8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</w:pPr>
                        <w:bookmarkStart w:id="0" w:name="_GoBack"/>
                        <w:bookmarkEnd w:id="0"/>
                      </w:p>
                      <w:p w:rsidR="00570A1A" w:rsidRDefault="00570A1A" w:rsidP="004F45A8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</w:pPr>
                      </w:p>
                      <w:p w:rsidR="00570A1A" w:rsidRDefault="00570A1A" w:rsidP="004F45A8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</w:pPr>
                      </w:p>
                      <w:p w:rsidR="00570A1A" w:rsidRPr="004F45A8" w:rsidRDefault="00570A1A" w:rsidP="004629D0">
                        <w:pPr>
                          <w:jc w:val="right"/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:rsidR="00570A1A" w:rsidRPr="00C047FC" w:rsidRDefault="00570A1A" w:rsidP="00C047FC"/>
              </w:txbxContent>
            </v:textbox>
          </v:shape>
        </w:pict>
      </w:r>
      <w:r>
        <w:rPr>
          <w:noProof/>
        </w:rPr>
        <w:pict>
          <v:shape id="Рисунок 1" o:spid="_x0000_i1031" type="#_x0000_t75" alt="Пожарный коллаж" style="width:463.5pt;height:731.25pt;visibility:visible">
            <v:imagedata r:id="rId8" o:title="" gain="27525f" blacklevel="15073f"/>
          </v:shape>
        </w:pict>
      </w:r>
    </w:p>
    <w:sectPr w:rsidR="00570A1A" w:rsidRPr="00C047FC" w:rsidSect="00614970">
      <w:pgSz w:w="11906" w:h="16838"/>
      <w:pgMar w:top="709" w:right="1274" w:bottom="709" w:left="1418" w:header="851" w:footer="851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390C88"/>
    <w:multiLevelType w:val="hybridMultilevel"/>
    <w:tmpl w:val="F9A00C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41876FB"/>
    <w:multiLevelType w:val="hybridMultilevel"/>
    <w:tmpl w:val="925447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8C34791"/>
    <w:multiLevelType w:val="hybridMultilevel"/>
    <w:tmpl w:val="F7286B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3376096"/>
    <w:multiLevelType w:val="singleLevel"/>
    <w:tmpl w:val="6CDEEC2E"/>
    <w:lvl w:ilvl="0">
      <w:start w:val="4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47141CD8"/>
    <w:multiLevelType w:val="hybridMultilevel"/>
    <w:tmpl w:val="7910D8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6855C05"/>
    <w:multiLevelType w:val="hybridMultilevel"/>
    <w:tmpl w:val="91E817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7C82F3F"/>
    <w:multiLevelType w:val="singleLevel"/>
    <w:tmpl w:val="9FBA3DD8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0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047FC"/>
    <w:rsid w:val="00083AEE"/>
    <w:rsid w:val="00091FB1"/>
    <w:rsid w:val="000C257B"/>
    <w:rsid w:val="001B2E9D"/>
    <w:rsid w:val="002012DD"/>
    <w:rsid w:val="002356A2"/>
    <w:rsid w:val="0027579F"/>
    <w:rsid w:val="004629D0"/>
    <w:rsid w:val="004F45A8"/>
    <w:rsid w:val="00503842"/>
    <w:rsid w:val="00570111"/>
    <w:rsid w:val="00570A1A"/>
    <w:rsid w:val="005C05E0"/>
    <w:rsid w:val="00614970"/>
    <w:rsid w:val="006B6C57"/>
    <w:rsid w:val="00717068"/>
    <w:rsid w:val="00752C71"/>
    <w:rsid w:val="00776410"/>
    <w:rsid w:val="00807CB6"/>
    <w:rsid w:val="00946299"/>
    <w:rsid w:val="0095048D"/>
    <w:rsid w:val="00950AE1"/>
    <w:rsid w:val="00956261"/>
    <w:rsid w:val="009B308D"/>
    <w:rsid w:val="009C2F39"/>
    <w:rsid w:val="009F16A9"/>
    <w:rsid w:val="00A74E78"/>
    <w:rsid w:val="00B118D4"/>
    <w:rsid w:val="00B86AA3"/>
    <w:rsid w:val="00BB5D10"/>
    <w:rsid w:val="00C047FC"/>
    <w:rsid w:val="00D73B08"/>
    <w:rsid w:val="00ED0867"/>
    <w:rsid w:val="00EF5F2C"/>
    <w:rsid w:val="00F22D74"/>
    <w:rsid w:val="00FC3BB4"/>
    <w:rsid w:val="00FF5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970"/>
    <w:rPr>
      <w:sz w:val="26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14970"/>
    <w:pPr>
      <w:keepNext/>
      <w:shd w:val="clear" w:color="auto" w:fill="FFFFFF"/>
      <w:spacing w:before="101"/>
      <w:ind w:left="269"/>
      <w:jc w:val="center"/>
      <w:outlineLvl w:val="0"/>
    </w:pPr>
    <w:rPr>
      <w:b/>
      <w:color w:val="000000"/>
      <w:spacing w:val="-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14970"/>
    <w:pPr>
      <w:keepNext/>
      <w:jc w:val="center"/>
      <w:outlineLvl w:val="1"/>
    </w:pPr>
    <w:rPr>
      <w:rFonts w:ascii="Tahoma" w:hAnsi="Tahoma"/>
      <w:b/>
      <w:color w:val="000000"/>
      <w:spacing w:val="-6"/>
      <w:sz w:val="4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14970"/>
    <w:pPr>
      <w:keepNext/>
      <w:ind w:firstLine="709"/>
      <w:jc w:val="center"/>
      <w:outlineLvl w:val="2"/>
    </w:pPr>
    <w:rPr>
      <w:b/>
      <w:sz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14970"/>
    <w:pPr>
      <w:keepNext/>
      <w:ind w:firstLine="709"/>
      <w:jc w:val="both"/>
      <w:outlineLvl w:val="4"/>
    </w:pPr>
    <w:rPr>
      <w:sz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614970"/>
    <w:pPr>
      <w:keepNext/>
      <w:ind w:firstLine="709"/>
      <w:jc w:val="center"/>
      <w:outlineLvl w:val="5"/>
    </w:pPr>
    <w:rPr>
      <w:b/>
      <w:sz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5048D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95048D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95048D"/>
    <w:rPr>
      <w:rFonts w:ascii="Cambria" w:hAnsi="Cambria" w:cs="Times New Roman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95048D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95048D"/>
    <w:rPr>
      <w:rFonts w:ascii="Calibri" w:hAnsi="Calibri" w:cs="Times New Roman"/>
      <w:b/>
      <w:bCs/>
    </w:rPr>
  </w:style>
  <w:style w:type="paragraph" w:styleId="BodyText2">
    <w:name w:val="Body Text 2"/>
    <w:basedOn w:val="Normal"/>
    <w:link w:val="BodyText2Char"/>
    <w:uiPriority w:val="99"/>
    <w:rsid w:val="00614970"/>
    <w:pPr>
      <w:ind w:firstLine="709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95048D"/>
    <w:rPr>
      <w:rFonts w:cs="Times New Roman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rsid w:val="00614970"/>
    <w:rPr>
      <w:sz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95048D"/>
    <w:rPr>
      <w:rFonts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614970"/>
    <w:pPr>
      <w:jc w:val="center"/>
    </w:pPr>
    <w:rPr>
      <w:b/>
      <w:sz w:val="56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9C2F39"/>
    <w:rPr>
      <w:rFonts w:cs="Times New Roman"/>
      <w:b/>
      <w:sz w:val="56"/>
      <w:lang w:val="ru-RU" w:eastAsia="ru-RU" w:bidi="ar-SA"/>
    </w:rPr>
  </w:style>
  <w:style w:type="paragraph" w:styleId="BodyTextIndent2">
    <w:name w:val="Body Text Indent 2"/>
    <w:basedOn w:val="Normal"/>
    <w:link w:val="BodyTextIndent2Char"/>
    <w:uiPriority w:val="99"/>
    <w:rsid w:val="00614970"/>
    <w:pPr>
      <w:ind w:firstLine="709"/>
      <w:jc w:val="both"/>
    </w:pPr>
    <w:rPr>
      <w:sz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95048D"/>
    <w:rPr>
      <w:rFonts w:cs="Times New Roman"/>
      <w:sz w:val="20"/>
      <w:szCs w:val="20"/>
    </w:rPr>
  </w:style>
  <w:style w:type="table" w:styleId="TableGrid">
    <w:name w:val="Table Grid"/>
    <w:basedOn w:val="TableNormal"/>
    <w:uiPriority w:val="99"/>
    <w:rsid w:val="00C047F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5701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5048D"/>
    <w:rPr>
      <w:rFonts w:cs="Times New Roman"/>
      <w:sz w:val="2"/>
    </w:rPr>
  </w:style>
  <w:style w:type="character" w:styleId="Emphasis">
    <w:name w:val="Emphasis"/>
    <w:basedOn w:val="DefaultParagraphFont"/>
    <w:uiPriority w:val="99"/>
    <w:qFormat/>
    <w:rsid w:val="004F45A8"/>
    <w:rPr>
      <w:rFonts w:cs="Times New Roman"/>
      <w:i/>
      <w:iCs/>
    </w:rPr>
  </w:style>
  <w:style w:type="paragraph" w:styleId="ListParagraph">
    <w:name w:val="List Paragraph"/>
    <w:basedOn w:val="Normal"/>
    <w:uiPriority w:val="99"/>
    <w:qFormat/>
    <w:rsid w:val="009C2F3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24</TotalTime>
  <Pages>1</Pages>
  <Words>0</Words>
  <Characters>2</Characters>
  <Application>Microsoft Office Outlook</Application>
  <DocSecurity>0</DocSecurity>
  <Lines>0</Lines>
  <Paragraphs>0</Paragraphs>
  <ScaleCrop>false</ScaleCrop>
  <Company>ugps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ПОЖАРНАЯ БЕЗОПАСНОСТЬ</dc:title>
  <dc:subject/>
  <dc:creator>press</dc:creator>
  <cp:keywords/>
  <dc:description/>
  <cp:lastModifiedBy>User</cp:lastModifiedBy>
  <cp:revision>8</cp:revision>
  <cp:lastPrinted>2009-11-16T12:05:00Z</cp:lastPrinted>
  <dcterms:created xsi:type="dcterms:W3CDTF">2015-09-14T06:27:00Z</dcterms:created>
  <dcterms:modified xsi:type="dcterms:W3CDTF">2015-09-18T06:41:00Z</dcterms:modified>
</cp:coreProperties>
</file>